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1604"/>
        <w:gridCol w:w="803"/>
        <w:gridCol w:w="2407"/>
      </w:tblGrid>
      <w:tr w:rsidR="00F842CA" w14:paraId="4B01DB76" w14:textId="77777777" w:rsidTr="00CE3FC7">
        <w:tc>
          <w:tcPr>
            <w:tcW w:w="6418" w:type="dxa"/>
            <w:gridSpan w:val="3"/>
            <w:shd w:val="clear" w:color="auto" w:fill="D0CECE" w:themeFill="background2" w:themeFillShade="E6"/>
          </w:tcPr>
          <w:p w14:paraId="56260559" w14:textId="1A8E0855" w:rsidR="00F842CA" w:rsidRPr="00CE3FC7" w:rsidRDefault="00F842CA">
            <w:pPr>
              <w:rPr>
                <w:b/>
                <w:bCs/>
              </w:rPr>
            </w:pPr>
            <w:r w:rsidRPr="00CE3FC7">
              <w:rPr>
                <w:b/>
                <w:bCs/>
                <w:sz w:val="24"/>
                <w:szCs w:val="24"/>
              </w:rPr>
              <w:t>Efternamn</w:t>
            </w:r>
          </w:p>
        </w:tc>
        <w:tc>
          <w:tcPr>
            <w:tcW w:w="3210" w:type="dxa"/>
            <w:gridSpan w:val="2"/>
            <w:shd w:val="clear" w:color="auto" w:fill="D0CECE" w:themeFill="background2" w:themeFillShade="E6"/>
          </w:tcPr>
          <w:p w14:paraId="0BA81A33" w14:textId="1C27FC0F" w:rsidR="00F842CA" w:rsidRPr="00CE3FC7" w:rsidRDefault="00F842CA">
            <w:pPr>
              <w:rPr>
                <w:b/>
                <w:bCs/>
              </w:rPr>
            </w:pPr>
            <w:r w:rsidRPr="00CE3FC7">
              <w:rPr>
                <w:b/>
                <w:bCs/>
                <w:sz w:val="24"/>
                <w:szCs w:val="24"/>
              </w:rPr>
              <w:t>Personnummer</w:t>
            </w:r>
          </w:p>
        </w:tc>
      </w:tr>
      <w:tr w:rsidR="00F842CA" w14:paraId="7614A57D" w14:textId="77777777" w:rsidTr="009F555D">
        <w:sdt>
          <w:sdtPr>
            <w:id w:val="-1134327506"/>
            <w:placeholder>
              <w:docPart w:val="E5FD668D5DDE4F5D92729E59585D1B1A"/>
            </w:placeholder>
            <w:showingPlcHdr/>
          </w:sdtPr>
          <w:sdtContent>
            <w:tc>
              <w:tcPr>
                <w:tcW w:w="6418" w:type="dxa"/>
                <w:gridSpan w:val="3"/>
              </w:tcPr>
              <w:p w14:paraId="2634452F" w14:textId="79658876" w:rsidR="00F842CA" w:rsidRDefault="00F842CA">
                <w:r>
                  <w:rPr>
                    <w:rStyle w:val="Platshllartext"/>
                  </w:rPr>
                  <w:t>Efternamn</w:t>
                </w:r>
              </w:p>
            </w:tc>
          </w:sdtContent>
        </w:sdt>
        <w:sdt>
          <w:sdtPr>
            <w:id w:val="-1397432820"/>
            <w:placeholder>
              <w:docPart w:val="AADE015FA9F94DB8A2AE011CE5802DAF"/>
            </w:placeholder>
            <w:showingPlcHdr/>
          </w:sdtPr>
          <w:sdtContent>
            <w:tc>
              <w:tcPr>
                <w:tcW w:w="3210" w:type="dxa"/>
                <w:gridSpan w:val="2"/>
              </w:tcPr>
              <w:p w14:paraId="3E4EF4DD" w14:textId="72FD970D" w:rsidR="00F842CA" w:rsidRDefault="00F842CA">
                <w:r>
                  <w:rPr>
                    <w:rStyle w:val="Platshllartext"/>
                  </w:rPr>
                  <w:t>Personnummer</w:t>
                </w:r>
              </w:p>
            </w:tc>
          </w:sdtContent>
        </w:sdt>
      </w:tr>
      <w:tr w:rsidR="00F842CA" w14:paraId="10C837D7" w14:textId="77777777" w:rsidTr="00CE3FC7">
        <w:tc>
          <w:tcPr>
            <w:tcW w:w="6418" w:type="dxa"/>
            <w:gridSpan w:val="3"/>
            <w:shd w:val="clear" w:color="auto" w:fill="D0CECE" w:themeFill="background2" w:themeFillShade="E6"/>
          </w:tcPr>
          <w:p w14:paraId="37887668" w14:textId="13F18B6B" w:rsidR="00F842CA" w:rsidRPr="00CE3FC7" w:rsidRDefault="00F842CA">
            <w:pPr>
              <w:rPr>
                <w:b/>
                <w:bCs/>
              </w:rPr>
            </w:pPr>
            <w:r w:rsidRPr="00CE3FC7">
              <w:rPr>
                <w:b/>
                <w:bCs/>
                <w:sz w:val="24"/>
                <w:szCs w:val="24"/>
              </w:rPr>
              <w:t>Förnamn</w:t>
            </w:r>
          </w:p>
        </w:tc>
        <w:tc>
          <w:tcPr>
            <w:tcW w:w="3210" w:type="dxa"/>
            <w:gridSpan w:val="2"/>
            <w:shd w:val="clear" w:color="auto" w:fill="D0CECE" w:themeFill="background2" w:themeFillShade="E6"/>
          </w:tcPr>
          <w:p w14:paraId="09335172" w14:textId="780AF817" w:rsidR="00F842CA" w:rsidRPr="00CE3FC7" w:rsidRDefault="00F842CA">
            <w:pPr>
              <w:rPr>
                <w:b/>
                <w:bCs/>
              </w:rPr>
            </w:pPr>
            <w:r w:rsidRPr="00CE3FC7">
              <w:rPr>
                <w:b/>
                <w:bCs/>
                <w:sz w:val="24"/>
                <w:szCs w:val="24"/>
              </w:rPr>
              <w:t>Telefonnummer</w:t>
            </w:r>
          </w:p>
        </w:tc>
      </w:tr>
      <w:tr w:rsidR="00F842CA" w14:paraId="1C73512F" w14:textId="77777777" w:rsidTr="00CE3FC7">
        <w:sdt>
          <w:sdtPr>
            <w:id w:val="-1251887678"/>
            <w:placeholder>
              <w:docPart w:val="87B9CEF5110D48168536053F986ECDEE"/>
            </w:placeholder>
            <w:showingPlcHdr/>
          </w:sdtPr>
          <w:sdtContent>
            <w:tc>
              <w:tcPr>
                <w:tcW w:w="6418" w:type="dxa"/>
                <w:gridSpan w:val="3"/>
                <w:tcBorders>
                  <w:bottom w:val="single" w:sz="4" w:space="0" w:color="auto"/>
                </w:tcBorders>
              </w:tcPr>
              <w:p w14:paraId="2F97C580" w14:textId="15C2D5CF" w:rsidR="00F842CA" w:rsidRDefault="00F842CA">
                <w:r>
                  <w:rPr>
                    <w:rStyle w:val="Platshllartext"/>
                  </w:rPr>
                  <w:t>Förnamn</w:t>
                </w:r>
              </w:p>
            </w:tc>
          </w:sdtContent>
        </w:sdt>
        <w:sdt>
          <w:sdtPr>
            <w:id w:val="1993291834"/>
            <w:placeholder>
              <w:docPart w:val="67323ED03E154BD7A9A0732FDDD4FEF8"/>
            </w:placeholder>
            <w:showingPlcHdr/>
          </w:sdtPr>
          <w:sdtContent>
            <w:tc>
              <w:tcPr>
                <w:tcW w:w="3210" w:type="dxa"/>
                <w:gridSpan w:val="2"/>
                <w:tcBorders>
                  <w:bottom w:val="single" w:sz="4" w:space="0" w:color="auto"/>
                </w:tcBorders>
              </w:tcPr>
              <w:p w14:paraId="6C8098D0" w14:textId="1C8ACF17" w:rsidR="00F842CA" w:rsidRDefault="00F842CA">
                <w:r>
                  <w:rPr>
                    <w:rStyle w:val="Platshllartext"/>
                  </w:rPr>
                  <w:t>Telefonnummer</w:t>
                </w:r>
              </w:p>
            </w:tc>
          </w:sdtContent>
        </w:sdt>
      </w:tr>
      <w:tr w:rsidR="00F842CA" w14:paraId="551613B5" w14:textId="77777777" w:rsidTr="00CE3FC7">
        <w:tc>
          <w:tcPr>
            <w:tcW w:w="9628" w:type="dxa"/>
            <w:gridSpan w:val="5"/>
            <w:tcBorders>
              <w:left w:val="nil"/>
              <w:right w:val="nil"/>
            </w:tcBorders>
          </w:tcPr>
          <w:p w14:paraId="454722FD" w14:textId="77777777" w:rsidR="00F842CA" w:rsidRDefault="00F842CA"/>
        </w:tc>
      </w:tr>
      <w:tr w:rsidR="00F842CA" w14:paraId="37DB2942" w14:textId="77777777" w:rsidTr="00CE3FC7">
        <w:tc>
          <w:tcPr>
            <w:tcW w:w="9628" w:type="dxa"/>
            <w:gridSpan w:val="5"/>
            <w:shd w:val="clear" w:color="auto" w:fill="D0CECE" w:themeFill="background2" w:themeFillShade="E6"/>
          </w:tcPr>
          <w:p w14:paraId="28C8BBD8" w14:textId="6E15EB47" w:rsidR="00F842CA" w:rsidRPr="00CE3FC7" w:rsidRDefault="00F842CA">
            <w:pPr>
              <w:rPr>
                <w:b/>
                <w:bCs/>
              </w:rPr>
            </w:pPr>
            <w:r w:rsidRPr="00CE3FC7">
              <w:rPr>
                <w:b/>
                <w:bCs/>
                <w:sz w:val="28"/>
                <w:szCs w:val="28"/>
              </w:rPr>
              <w:t>Fotograferingslov</w:t>
            </w:r>
          </w:p>
        </w:tc>
      </w:tr>
      <w:tr w:rsidR="00F842CA" w14:paraId="55BA5873" w14:textId="77777777" w:rsidTr="00CE3FC7">
        <w:tc>
          <w:tcPr>
            <w:tcW w:w="6418" w:type="dxa"/>
            <w:gridSpan w:val="3"/>
            <w:tcBorders>
              <w:bottom w:val="single" w:sz="4" w:space="0" w:color="auto"/>
            </w:tcBorders>
          </w:tcPr>
          <w:p w14:paraId="03D1D8DC" w14:textId="200D9053" w:rsidR="00F842CA" w:rsidRDefault="00CE3FC7" w:rsidP="00F842CA">
            <w:pPr>
              <w:jc w:val="both"/>
            </w:pPr>
            <w:r>
              <w:t>Personen</w:t>
            </w:r>
            <w:r w:rsidR="00F842CA">
              <w:t xml:space="preserve"> får fotograferas/filmas och dessa bilder/filmer får publiceras på sociala medier och i församlingens material i både tryckt och digital form</w:t>
            </w:r>
          </w:p>
        </w:tc>
        <w:tc>
          <w:tcPr>
            <w:tcW w:w="3210" w:type="dxa"/>
            <w:gridSpan w:val="2"/>
            <w:tcBorders>
              <w:bottom w:val="single" w:sz="4" w:space="0" w:color="auto"/>
            </w:tcBorders>
          </w:tcPr>
          <w:p w14:paraId="60E90E9C" w14:textId="77777777" w:rsidR="00F842CA" w:rsidRDefault="00F842CA">
            <w:sdt>
              <w:sdtPr>
                <w:id w:val="9399569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Jag godkänner</w:t>
            </w:r>
          </w:p>
          <w:p w14:paraId="24791F81" w14:textId="1DAB37FF" w:rsidR="00F842CA" w:rsidRDefault="00F842CA">
            <w:sdt>
              <w:sdtPr>
                <w:id w:val="8028088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Jag godkänner inte</w:t>
            </w:r>
          </w:p>
        </w:tc>
      </w:tr>
      <w:tr w:rsidR="00F842CA" w14:paraId="26AC40C9" w14:textId="77777777" w:rsidTr="00CE3FC7">
        <w:tc>
          <w:tcPr>
            <w:tcW w:w="9628" w:type="dxa"/>
            <w:gridSpan w:val="5"/>
            <w:tcBorders>
              <w:left w:val="nil"/>
              <w:right w:val="nil"/>
            </w:tcBorders>
          </w:tcPr>
          <w:p w14:paraId="063E7F74" w14:textId="77777777" w:rsidR="00F842CA" w:rsidRDefault="00F842CA"/>
        </w:tc>
      </w:tr>
      <w:tr w:rsidR="00F842CA" w14:paraId="3E364BFD" w14:textId="77777777" w:rsidTr="00CE3FC7">
        <w:tc>
          <w:tcPr>
            <w:tcW w:w="9628" w:type="dxa"/>
            <w:gridSpan w:val="5"/>
            <w:tcBorders>
              <w:bottom w:val="single" w:sz="4" w:space="0" w:color="auto"/>
            </w:tcBorders>
          </w:tcPr>
          <w:p w14:paraId="1A90C084" w14:textId="194B0DAE" w:rsidR="00F842CA" w:rsidRPr="00CE3FC7" w:rsidRDefault="00F842CA" w:rsidP="00CE3FC7">
            <w:pPr>
              <w:jc w:val="both"/>
              <w:rPr>
                <w:sz w:val="28"/>
                <w:szCs w:val="28"/>
              </w:rPr>
            </w:pPr>
            <w:r w:rsidRPr="00CE3FC7">
              <w:rPr>
                <w:sz w:val="28"/>
                <w:szCs w:val="28"/>
              </w:rPr>
              <w:t>Fotograferingsloven uppbevaras i fem år varefter de förstörs.</w:t>
            </w:r>
            <w:r w:rsidR="00CE3FC7" w:rsidRPr="00CE3FC7">
              <w:rPr>
                <w:sz w:val="28"/>
                <w:szCs w:val="28"/>
              </w:rPr>
              <w:t xml:space="preserve"> För en minderårig person krävs att blanketten undertecknas av vårdnadshavaren.</w:t>
            </w:r>
          </w:p>
        </w:tc>
      </w:tr>
      <w:tr w:rsidR="00F842CA" w14:paraId="1EA5E43B" w14:textId="77777777" w:rsidTr="00CE3FC7">
        <w:tc>
          <w:tcPr>
            <w:tcW w:w="9628" w:type="dxa"/>
            <w:gridSpan w:val="5"/>
            <w:tcBorders>
              <w:left w:val="nil"/>
              <w:right w:val="nil"/>
            </w:tcBorders>
          </w:tcPr>
          <w:p w14:paraId="3DDE9278" w14:textId="77777777" w:rsidR="00F842CA" w:rsidRDefault="00F842CA"/>
        </w:tc>
      </w:tr>
      <w:tr w:rsidR="00F842CA" w14:paraId="5BABB611" w14:textId="77777777" w:rsidTr="00CE3FC7">
        <w:tc>
          <w:tcPr>
            <w:tcW w:w="9628" w:type="dxa"/>
            <w:gridSpan w:val="5"/>
            <w:shd w:val="clear" w:color="auto" w:fill="D0CECE" w:themeFill="background2" w:themeFillShade="E6"/>
          </w:tcPr>
          <w:p w14:paraId="302D79F0" w14:textId="6E34D949" w:rsidR="00F842CA" w:rsidRPr="00CE3FC7" w:rsidRDefault="00F842CA">
            <w:pPr>
              <w:rPr>
                <w:b/>
                <w:bCs/>
              </w:rPr>
            </w:pPr>
            <w:r w:rsidRPr="00CE3FC7">
              <w:rPr>
                <w:b/>
                <w:bCs/>
                <w:sz w:val="28"/>
                <w:szCs w:val="28"/>
              </w:rPr>
              <w:t>Underskrifter</w:t>
            </w:r>
          </w:p>
        </w:tc>
      </w:tr>
      <w:tr w:rsidR="00F842CA" w14:paraId="0F9B943C" w14:textId="77777777" w:rsidTr="00CE3FC7">
        <w:trPr>
          <w:trHeight w:val="1216"/>
        </w:trPr>
        <w:tc>
          <w:tcPr>
            <w:tcW w:w="4814" w:type="dxa"/>
            <w:gridSpan w:val="2"/>
          </w:tcPr>
          <w:p w14:paraId="4DF30841" w14:textId="77777777" w:rsidR="00F842CA" w:rsidRDefault="00F842CA"/>
        </w:tc>
        <w:tc>
          <w:tcPr>
            <w:tcW w:w="4814" w:type="dxa"/>
            <w:gridSpan w:val="3"/>
          </w:tcPr>
          <w:p w14:paraId="3DDE2E1B" w14:textId="33E208AD" w:rsidR="00F842CA" w:rsidRDefault="00F842CA"/>
        </w:tc>
      </w:tr>
      <w:tr w:rsidR="00F842CA" w14:paraId="65D0A345" w14:textId="77777777" w:rsidTr="00A72294">
        <w:sdt>
          <w:sdtPr>
            <w:id w:val="-998031960"/>
            <w:placeholder>
              <w:docPart w:val="E64AFDDC05364DA7BA90E5241E48C093"/>
            </w:placeholder>
            <w:showingPlcHdr/>
          </w:sdtPr>
          <w:sdtContent>
            <w:tc>
              <w:tcPr>
                <w:tcW w:w="2407" w:type="dxa"/>
              </w:tcPr>
              <w:p w14:paraId="322828AF" w14:textId="55B3FA0C" w:rsidR="00F842CA" w:rsidRDefault="00CE3FC7">
                <w:r>
                  <w:rPr>
                    <w:rStyle w:val="Platshllartext"/>
                  </w:rPr>
                  <w:t>Namnförtydligande</w:t>
                </w:r>
              </w:p>
            </w:tc>
          </w:sdtContent>
        </w:sdt>
        <w:sdt>
          <w:sdtPr>
            <w:id w:val="1633287592"/>
            <w:placeholder>
              <w:docPart w:val="D89139220C144565962500AD8EE98E47"/>
            </w:placeholder>
            <w:showingPlcHdr/>
            <w:date>
              <w:dateFormat w:val="dd.MM.yyyy"/>
              <w:lid w:val="fi-FI"/>
              <w:storeMappedDataAs w:val="dateTime"/>
              <w:calendar w:val="gregorian"/>
            </w:date>
          </w:sdtPr>
          <w:sdtContent>
            <w:tc>
              <w:tcPr>
                <w:tcW w:w="2407" w:type="dxa"/>
              </w:tcPr>
              <w:p w14:paraId="49ADA0CF" w14:textId="76791789" w:rsidR="00F842CA" w:rsidRDefault="00CE3FC7">
                <w:r>
                  <w:rPr>
                    <w:rStyle w:val="Platshllartext"/>
                  </w:rPr>
                  <w:t>Ange datum</w:t>
                </w:r>
              </w:p>
            </w:tc>
          </w:sdtContent>
        </w:sdt>
        <w:sdt>
          <w:sdtPr>
            <w:id w:val="1522121569"/>
            <w:placeholder>
              <w:docPart w:val="CE07862DB38049BC8BC82B8C81B73EB4"/>
            </w:placeholder>
            <w:showingPlcHdr/>
          </w:sdtPr>
          <w:sdtContent>
            <w:tc>
              <w:tcPr>
                <w:tcW w:w="2407" w:type="dxa"/>
                <w:gridSpan w:val="2"/>
              </w:tcPr>
              <w:p w14:paraId="24FEF9DF" w14:textId="7A593467" w:rsidR="00F842CA" w:rsidRDefault="00CE3FC7">
                <w:r>
                  <w:rPr>
                    <w:rStyle w:val="Platshllartext"/>
                  </w:rPr>
                  <w:t>Namnförtydligande (vårdnadshavare)</w:t>
                </w:r>
              </w:p>
            </w:tc>
          </w:sdtContent>
        </w:sdt>
        <w:sdt>
          <w:sdtPr>
            <w:id w:val="-1907525370"/>
            <w:placeholder>
              <w:docPart w:val="29F3CF4D812B431C957E2195B5EA42E9"/>
            </w:placeholder>
            <w:showingPlcHdr/>
            <w:date>
              <w:dateFormat w:val="dd.MM.yyyy"/>
              <w:lid w:val="fi-FI"/>
              <w:storeMappedDataAs w:val="dateTime"/>
              <w:calendar w:val="gregorian"/>
            </w:date>
          </w:sdtPr>
          <w:sdtContent>
            <w:tc>
              <w:tcPr>
                <w:tcW w:w="2407" w:type="dxa"/>
              </w:tcPr>
              <w:p w14:paraId="64C49D3A" w14:textId="0A86989F" w:rsidR="00F842CA" w:rsidRDefault="00CE3FC7">
                <w:r>
                  <w:rPr>
                    <w:rStyle w:val="Platshllartext"/>
                  </w:rPr>
                  <w:t>Ange datum</w:t>
                </w:r>
              </w:p>
            </w:tc>
          </w:sdtContent>
        </w:sdt>
      </w:tr>
    </w:tbl>
    <w:p w14:paraId="2AF1DC1C" w14:textId="77777777" w:rsidR="009708DC" w:rsidRDefault="009708DC"/>
    <w:sectPr w:rsidR="009708DC" w:rsidSect="00925EB9">
      <w:headerReference w:type="default" r:id="rId6"/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0711DE" w14:textId="77777777" w:rsidR="00F842CA" w:rsidRDefault="00F842CA" w:rsidP="00F842CA">
      <w:pPr>
        <w:spacing w:after="0" w:line="240" w:lineRule="auto"/>
      </w:pPr>
      <w:r>
        <w:separator/>
      </w:r>
    </w:p>
  </w:endnote>
  <w:endnote w:type="continuationSeparator" w:id="0">
    <w:p w14:paraId="43DEFE47" w14:textId="77777777" w:rsidR="00F842CA" w:rsidRDefault="00F842CA" w:rsidP="00F842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BE715" w14:textId="77777777" w:rsidR="00F842CA" w:rsidRDefault="00F842CA" w:rsidP="00F842CA">
      <w:pPr>
        <w:spacing w:after="0" w:line="240" w:lineRule="auto"/>
      </w:pPr>
      <w:r>
        <w:separator/>
      </w:r>
    </w:p>
  </w:footnote>
  <w:footnote w:type="continuationSeparator" w:id="0">
    <w:p w14:paraId="3001B60C" w14:textId="77777777" w:rsidR="00F842CA" w:rsidRDefault="00F842CA" w:rsidP="00F842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F5C20" w14:textId="0C251C3F" w:rsidR="00F842CA" w:rsidRPr="00F842CA" w:rsidRDefault="00F842CA">
    <w:pPr>
      <w:pStyle w:val="Sidhuvud"/>
      <w:rPr>
        <w:b/>
        <w:bCs/>
        <w:sz w:val="32"/>
        <w:szCs w:val="32"/>
      </w:rPr>
    </w:pPr>
    <w:r w:rsidRPr="00F842CA">
      <w:rPr>
        <w:b/>
        <w:bCs/>
        <w:sz w:val="32"/>
        <w:szCs w:val="32"/>
      </w:rPr>
      <w:t>FOTOGRAFERINGSLOV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ocumentProtection w:edit="forms" w:enforcement="1" w:cryptProviderType="rsaAES" w:cryptAlgorithmClass="hash" w:cryptAlgorithmType="typeAny" w:cryptAlgorithmSid="14" w:cryptSpinCount="100000" w:hash="OTmscURk7bMYoI/A591B3gv7u8RzuTYpvcu9b+5LDwnamOdl0RRA2MdHsIS56DPMCShJMKkAxNbGRf9LOqUalA==" w:salt="aoCp8QDjbxLLnz085G7kUg==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078"/>
    <w:rsid w:val="000A75BE"/>
    <w:rsid w:val="002E5E4C"/>
    <w:rsid w:val="00352324"/>
    <w:rsid w:val="005E5078"/>
    <w:rsid w:val="00925EB9"/>
    <w:rsid w:val="009708DC"/>
    <w:rsid w:val="00CE3FC7"/>
    <w:rsid w:val="00F842CA"/>
    <w:rsid w:val="00F8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49FD6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39"/>
    <w:rsid w:val="005E50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dhuvud">
    <w:name w:val="header"/>
    <w:basedOn w:val="Normal"/>
    <w:link w:val="SidhuvudChar"/>
    <w:uiPriority w:val="99"/>
    <w:unhideWhenUsed/>
    <w:rsid w:val="00F842C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F842CA"/>
  </w:style>
  <w:style w:type="paragraph" w:styleId="Sidfot">
    <w:name w:val="footer"/>
    <w:basedOn w:val="Normal"/>
    <w:link w:val="SidfotChar"/>
    <w:uiPriority w:val="99"/>
    <w:unhideWhenUsed/>
    <w:rsid w:val="00F842C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F842CA"/>
  </w:style>
  <w:style w:type="character" w:styleId="Platshllartext">
    <w:name w:val="Placeholder Text"/>
    <w:basedOn w:val="Standardstycketeckensnitt"/>
    <w:uiPriority w:val="99"/>
    <w:semiHidden/>
    <w:rsid w:val="00F842C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5FD668D5DDE4F5D92729E59585D1B1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4855FB3-3B5F-48EE-AEE4-95D6EB0B524B}"/>
      </w:docPartPr>
      <w:docPartBody>
        <w:p w:rsidR="00000000" w:rsidRDefault="00A97A10" w:rsidP="00A97A10">
          <w:pPr>
            <w:pStyle w:val="E5FD668D5DDE4F5D92729E59585D1B1A"/>
          </w:pPr>
          <w:r>
            <w:rPr>
              <w:rStyle w:val="Platshllartext"/>
            </w:rPr>
            <w:t>Efternamn</w:t>
          </w:r>
        </w:p>
      </w:docPartBody>
    </w:docPart>
    <w:docPart>
      <w:docPartPr>
        <w:name w:val="AADE015FA9F94DB8A2AE011CE5802DA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CEB8DC6-696C-4696-9C98-5F4465E7EE8E}"/>
      </w:docPartPr>
      <w:docPartBody>
        <w:p w:rsidR="00000000" w:rsidRDefault="00A97A10" w:rsidP="00A97A10">
          <w:pPr>
            <w:pStyle w:val="AADE015FA9F94DB8A2AE011CE5802DAF"/>
          </w:pPr>
          <w:r>
            <w:rPr>
              <w:rStyle w:val="Platshllartext"/>
            </w:rPr>
            <w:t>Personnummer</w:t>
          </w:r>
        </w:p>
      </w:docPartBody>
    </w:docPart>
    <w:docPart>
      <w:docPartPr>
        <w:name w:val="87B9CEF5110D48168536053F986ECDE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3B0DECE2-20A3-4002-BC7F-1B3161DE7EBF}"/>
      </w:docPartPr>
      <w:docPartBody>
        <w:p w:rsidR="00000000" w:rsidRDefault="00A97A10" w:rsidP="00A97A10">
          <w:pPr>
            <w:pStyle w:val="87B9CEF5110D48168536053F986ECDEE"/>
          </w:pPr>
          <w:r>
            <w:rPr>
              <w:rStyle w:val="Platshllartext"/>
            </w:rPr>
            <w:t>Förnamn</w:t>
          </w:r>
        </w:p>
      </w:docPartBody>
    </w:docPart>
    <w:docPart>
      <w:docPartPr>
        <w:name w:val="67323ED03E154BD7A9A0732FDDD4FEF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5566802-17AD-4E52-8B67-295CDC0F82CF}"/>
      </w:docPartPr>
      <w:docPartBody>
        <w:p w:rsidR="00000000" w:rsidRDefault="00A97A10" w:rsidP="00A97A10">
          <w:pPr>
            <w:pStyle w:val="67323ED03E154BD7A9A0732FDDD4FEF8"/>
          </w:pPr>
          <w:r>
            <w:rPr>
              <w:rStyle w:val="Platshllartext"/>
            </w:rPr>
            <w:t>Telefonnummer</w:t>
          </w:r>
        </w:p>
      </w:docPartBody>
    </w:docPart>
    <w:docPart>
      <w:docPartPr>
        <w:name w:val="E64AFDDC05364DA7BA90E5241E48C09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88924FE-9573-402F-B416-975C91246EF6}"/>
      </w:docPartPr>
      <w:docPartBody>
        <w:p w:rsidR="00000000" w:rsidRDefault="00A97A10" w:rsidP="00A97A10">
          <w:pPr>
            <w:pStyle w:val="E64AFDDC05364DA7BA90E5241E48C093"/>
          </w:pPr>
          <w:r>
            <w:rPr>
              <w:rStyle w:val="Platshllartext"/>
            </w:rPr>
            <w:t>Namnförtydligande</w:t>
          </w:r>
        </w:p>
      </w:docPartBody>
    </w:docPart>
    <w:docPart>
      <w:docPartPr>
        <w:name w:val="D89139220C144565962500AD8EE98E4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C9FE680-962A-46C0-B601-4AE0778801DE}"/>
      </w:docPartPr>
      <w:docPartBody>
        <w:p w:rsidR="00000000" w:rsidRDefault="00A97A10" w:rsidP="00A97A10">
          <w:pPr>
            <w:pStyle w:val="D89139220C144565962500AD8EE98E47"/>
          </w:pPr>
          <w:r>
            <w:rPr>
              <w:rStyle w:val="Platshllartext"/>
            </w:rPr>
            <w:t>Ange datum</w:t>
          </w:r>
        </w:p>
      </w:docPartBody>
    </w:docPart>
    <w:docPart>
      <w:docPartPr>
        <w:name w:val="CE07862DB38049BC8BC82B8C81B73EB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24FF5D8-69C5-4830-9DF0-4483710B8727}"/>
      </w:docPartPr>
      <w:docPartBody>
        <w:p w:rsidR="00000000" w:rsidRDefault="00A97A10" w:rsidP="00A97A10">
          <w:pPr>
            <w:pStyle w:val="CE07862DB38049BC8BC82B8C81B73EB4"/>
          </w:pPr>
          <w:r>
            <w:rPr>
              <w:rStyle w:val="Platshllartext"/>
            </w:rPr>
            <w:t>Namnförtydligande (vårdnadshavare)</w:t>
          </w:r>
        </w:p>
      </w:docPartBody>
    </w:docPart>
    <w:docPart>
      <w:docPartPr>
        <w:name w:val="29F3CF4D812B431C957E2195B5EA42E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D7A5CDD-994E-421D-92B5-3CF705AF75B9}"/>
      </w:docPartPr>
      <w:docPartBody>
        <w:p w:rsidR="00000000" w:rsidRDefault="00A97A10" w:rsidP="00A97A10">
          <w:pPr>
            <w:pStyle w:val="29F3CF4D812B431C957E2195B5EA42E9"/>
          </w:pPr>
          <w:r>
            <w:rPr>
              <w:rStyle w:val="Platshllartext"/>
            </w:rPr>
            <w:t>Ange datum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A10"/>
    <w:rsid w:val="00A97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A97A10"/>
    <w:rPr>
      <w:color w:val="808080"/>
    </w:rPr>
  </w:style>
  <w:style w:type="paragraph" w:customStyle="1" w:styleId="E5FD668D5DDE4F5D92729E59585D1B1A">
    <w:name w:val="E5FD668D5DDE4F5D92729E59585D1B1A"/>
    <w:rsid w:val="00A97A10"/>
    <w:rPr>
      <w:rFonts w:eastAsiaTheme="minorHAnsi"/>
      <w:kern w:val="2"/>
      <w:lang w:eastAsia="en-US"/>
      <w14:ligatures w14:val="standardContextual"/>
    </w:rPr>
  </w:style>
  <w:style w:type="paragraph" w:customStyle="1" w:styleId="AADE015FA9F94DB8A2AE011CE5802DAF">
    <w:name w:val="AADE015FA9F94DB8A2AE011CE5802DAF"/>
    <w:rsid w:val="00A97A10"/>
    <w:rPr>
      <w:rFonts w:eastAsiaTheme="minorHAnsi"/>
      <w:kern w:val="2"/>
      <w:lang w:eastAsia="en-US"/>
      <w14:ligatures w14:val="standardContextual"/>
    </w:rPr>
  </w:style>
  <w:style w:type="paragraph" w:customStyle="1" w:styleId="87B9CEF5110D48168536053F986ECDEE">
    <w:name w:val="87B9CEF5110D48168536053F986ECDEE"/>
    <w:rsid w:val="00A97A10"/>
    <w:rPr>
      <w:rFonts w:eastAsiaTheme="minorHAnsi"/>
      <w:kern w:val="2"/>
      <w:lang w:eastAsia="en-US"/>
      <w14:ligatures w14:val="standardContextual"/>
    </w:rPr>
  </w:style>
  <w:style w:type="paragraph" w:customStyle="1" w:styleId="67323ED03E154BD7A9A0732FDDD4FEF8">
    <w:name w:val="67323ED03E154BD7A9A0732FDDD4FEF8"/>
    <w:rsid w:val="00A97A10"/>
    <w:rPr>
      <w:rFonts w:eastAsiaTheme="minorHAnsi"/>
      <w:kern w:val="2"/>
      <w:lang w:eastAsia="en-US"/>
      <w14:ligatures w14:val="standardContextual"/>
    </w:rPr>
  </w:style>
  <w:style w:type="paragraph" w:customStyle="1" w:styleId="E64AFDDC05364DA7BA90E5241E48C093">
    <w:name w:val="E64AFDDC05364DA7BA90E5241E48C093"/>
    <w:rsid w:val="00A97A10"/>
    <w:rPr>
      <w:rFonts w:eastAsiaTheme="minorHAnsi"/>
      <w:kern w:val="2"/>
      <w:lang w:eastAsia="en-US"/>
      <w14:ligatures w14:val="standardContextual"/>
    </w:rPr>
  </w:style>
  <w:style w:type="paragraph" w:customStyle="1" w:styleId="D89139220C144565962500AD8EE98E47">
    <w:name w:val="D89139220C144565962500AD8EE98E47"/>
    <w:rsid w:val="00A97A10"/>
    <w:rPr>
      <w:rFonts w:eastAsiaTheme="minorHAnsi"/>
      <w:kern w:val="2"/>
      <w:lang w:eastAsia="en-US"/>
      <w14:ligatures w14:val="standardContextual"/>
    </w:rPr>
  </w:style>
  <w:style w:type="paragraph" w:customStyle="1" w:styleId="CE07862DB38049BC8BC82B8C81B73EB4">
    <w:name w:val="CE07862DB38049BC8BC82B8C81B73EB4"/>
    <w:rsid w:val="00A97A10"/>
    <w:rPr>
      <w:rFonts w:eastAsiaTheme="minorHAnsi"/>
      <w:kern w:val="2"/>
      <w:lang w:eastAsia="en-US"/>
      <w14:ligatures w14:val="standardContextual"/>
    </w:rPr>
  </w:style>
  <w:style w:type="paragraph" w:customStyle="1" w:styleId="29F3CF4D812B431C957E2195B5EA42E9">
    <w:name w:val="29F3CF4D812B431C957E2195B5EA42E9"/>
    <w:rsid w:val="00A97A10"/>
    <w:rPr>
      <w:rFonts w:eastAsiaTheme="minorHAnsi"/>
      <w:kern w:val="2"/>
      <w:lang w:eastAsia="en-US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Fotograferingslov</Template>
  <TotalTime>15</TotalTime>
  <Pages>1</Pages>
  <Words>89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Granlund Jona</dc:creator>
  <cp:keywords/>
  <dc:description/>
  <cp:lastModifiedBy>Granlund Jona</cp:lastModifiedBy>
  <cp:revision>2</cp:revision>
  <dcterms:created xsi:type="dcterms:W3CDTF">2023-05-31T12:50:00Z</dcterms:created>
  <dcterms:modified xsi:type="dcterms:W3CDTF">2023-05-31T13:30:00Z</dcterms:modified>
</cp:coreProperties>
</file>